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E3A" w:rsidRDefault="00111E3A" w:rsidP="003C5AE9">
      <w:pPr>
        <w:pStyle w:val="PartNumber"/>
        <w:spacing w:after="0"/>
      </w:pPr>
      <w:r>
        <w:t>Part Number:</w:t>
      </w:r>
      <w:r>
        <w:tab/>
        <w:t>PT</w:t>
      </w:r>
      <w:r w:rsidR="00B8766D">
        <w:t>908</w:t>
      </w:r>
      <w:r>
        <w:t>-</w:t>
      </w:r>
      <w:r w:rsidR="00F24F1F">
        <w:t>08170</w:t>
      </w:r>
      <w:r w:rsidR="00B033EE">
        <w:t>-02</w:t>
      </w:r>
    </w:p>
    <w:p w:rsidR="00111E3A" w:rsidRDefault="00111E3A">
      <w:pPr>
        <w:rPr>
          <w:bCs/>
        </w:rPr>
        <w:sectPr w:rsidR="00111E3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111E3A" w:rsidRDefault="00111E3A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107DE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1107DE" w:rsidRDefault="000D7F3B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</w:tcPr>
          <w:p w:rsidR="001107DE" w:rsidRDefault="000D7F3B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107DE" w:rsidRDefault="00F24F1F">
            <w:pPr>
              <w:pStyle w:val="PrepText"/>
              <w:rPr>
                <w:bCs/>
              </w:rPr>
            </w:pPr>
            <w:r>
              <w:rPr>
                <w:bCs/>
              </w:rPr>
              <w:t>Front Driver Liner</w:t>
            </w:r>
          </w:p>
          <w:p w:rsidR="00F24F1F" w:rsidRDefault="00F24F1F">
            <w:pPr>
              <w:pStyle w:val="PrepText"/>
              <w:rPr>
                <w:bCs/>
              </w:rPr>
            </w:pPr>
            <w:r>
              <w:rPr>
                <w:bCs/>
              </w:rPr>
              <w:t>(with warning tag installed)</w:t>
            </w:r>
          </w:p>
        </w:tc>
      </w:tr>
      <w:tr w:rsidR="006F546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6F546D" w:rsidRDefault="004A3F72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6F546D" w:rsidRDefault="004A3F72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6F546D" w:rsidRDefault="00F24F1F">
            <w:pPr>
              <w:pStyle w:val="PrepText"/>
              <w:rPr>
                <w:bCs/>
              </w:rPr>
            </w:pPr>
            <w:r>
              <w:rPr>
                <w:bCs/>
              </w:rPr>
              <w:t>Front Passenger Liner</w:t>
            </w:r>
          </w:p>
        </w:tc>
      </w:tr>
      <w:tr w:rsidR="00F24F1F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F24F1F" w:rsidRDefault="00F24F1F" w:rsidP="00FA52E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F24F1F" w:rsidRDefault="00F24F1F" w:rsidP="00FA52ED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F24F1F" w:rsidRDefault="00F24F1F" w:rsidP="00FA52ED">
            <w:pPr>
              <w:pStyle w:val="PrepText"/>
              <w:rPr>
                <w:bCs/>
              </w:rPr>
            </w:pPr>
            <w:r>
              <w:rPr>
                <w:bCs/>
              </w:rPr>
              <w:t>2nd Row Driver Side Mat</w:t>
            </w:r>
          </w:p>
        </w:tc>
      </w:tr>
      <w:tr w:rsidR="00F24F1F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F24F1F" w:rsidRDefault="00F24F1F" w:rsidP="00FA52ED">
            <w:pPr>
              <w:pStyle w:val="PrepText"/>
              <w:rPr>
                <w:bCs/>
              </w:rPr>
            </w:pPr>
            <w:r>
              <w:rPr>
                <w:bCs/>
              </w:rPr>
              <w:t>2nd Row Passenger Side Mat</w:t>
            </w:r>
          </w:p>
        </w:tc>
      </w:tr>
      <w:tr w:rsidR="00F24F1F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F24F1F" w:rsidRDefault="00F24F1F" w:rsidP="00FA52ED">
            <w:pPr>
              <w:pStyle w:val="PrepText"/>
              <w:rPr>
                <w:bCs/>
              </w:rPr>
            </w:pPr>
            <w:r>
              <w:rPr>
                <w:bCs/>
              </w:rPr>
              <w:t>2nd Row Center Mat</w:t>
            </w:r>
          </w:p>
        </w:tc>
      </w:tr>
      <w:tr w:rsidR="00F24F1F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F24F1F" w:rsidRDefault="00F24F1F" w:rsidP="00FA52ED">
            <w:pPr>
              <w:pStyle w:val="PrepText"/>
              <w:rPr>
                <w:bCs/>
              </w:rPr>
            </w:pPr>
            <w:r>
              <w:rPr>
                <w:bCs/>
              </w:rPr>
              <w:t>Aisle Mat</w:t>
            </w:r>
          </w:p>
        </w:tc>
      </w:tr>
      <w:tr w:rsidR="00F24F1F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40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F24F1F" w:rsidRDefault="00F24F1F" w:rsidP="00FA52ED">
            <w:pPr>
              <w:pStyle w:val="PrepText"/>
              <w:rPr>
                <w:bCs/>
              </w:rPr>
            </w:pPr>
            <w:r>
              <w:rPr>
                <w:bCs/>
              </w:rPr>
              <w:t>3rd Row Driver Side Mat</w:t>
            </w:r>
          </w:p>
        </w:tc>
      </w:tr>
      <w:tr w:rsidR="00F24F1F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40" w:type="dxa"/>
          </w:tcPr>
          <w:p w:rsidR="00F24F1F" w:rsidRDefault="00F24F1F" w:rsidP="00D648C7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F24F1F" w:rsidRDefault="00F24F1F" w:rsidP="00FA52ED">
            <w:pPr>
              <w:pStyle w:val="PrepText"/>
              <w:rPr>
                <w:bCs/>
              </w:rPr>
            </w:pPr>
            <w:r>
              <w:rPr>
                <w:bCs/>
              </w:rPr>
              <w:t>3rd Row Passenger Side Mat</w:t>
            </w:r>
          </w:p>
        </w:tc>
      </w:tr>
    </w:tbl>
    <w:p w:rsidR="00111E3A" w:rsidRDefault="00111E3A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11E3A">
        <w:tblPrEx>
          <w:tblCellMar>
            <w:top w:w="0" w:type="dxa"/>
            <w:bottom w:w="0" w:type="dxa"/>
          </w:tblCellMar>
        </w:tblPrEx>
        <w:trPr>
          <w:cantSplit/>
          <w:trHeight w:val="113"/>
        </w:trPr>
        <w:tc>
          <w:tcPr>
            <w:tcW w:w="792" w:type="dxa"/>
            <w:tcBorders>
              <w:top w:val="single" w:sz="6" w:space="0" w:color="auto"/>
            </w:tcBorders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</w:p>
        </w:tc>
      </w:tr>
      <w:tr w:rsidR="006F546D" w:rsidRPr="001107DE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6F546D" w:rsidRDefault="006F546D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</w:tcPr>
          <w:p w:rsidR="006F546D" w:rsidRDefault="006F546D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2736" w:type="dxa"/>
          </w:tcPr>
          <w:p w:rsidR="006F546D" w:rsidRPr="001107DE" w:rsidRDefault="006F546D">
            <w:pPr>
              <w:pStyle w:val="PrepText"/>
              <w:rPr>
                <w:bCs/>
                <w:lang w:val="da-DK"/>
              </w:rPr>
            </w:pPr>
          </w:p>
        </w:tc>
      </w:tr>
    </w:tbl>
    <w:p w:rsidR="00111E3A" w:rsidRDefault="00111E3A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</w:p>
        </w:tc>
      </w:tr>
      <w:tr w:rsidR="006F546D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6F546D" w:rsidRDefault="006F546D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</w:tcPr>
          <w:p w:rsidR="006F546D" w:rsidRDefault="006F546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6F546D" w:rsidRDefault="006F546D">
            <w:pPr>
              <w:pStyle w:val="PrepText"/>
              <w:rPr>
                <w:bCs/>
              </w:rPr>
            </w:pPr>
          </w:p>
        </w:tc>
      </w:tr>
    </w:tbl>
    <w:p w:rsidR="00111E3A" w:rsidRDefault="00111E3A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111E3A">
        <w:tblPrEx>
          <w:tblCellMar>
            <w:top w:w="0" w:type="dxa"/>
            <w:bottom w:w="0" w:type="dxa"/>
          </w:tblCellMar>
        </w:tblPrEx>
        <w:tc>
          <w:tcPr>
            <w:tcW w:w="4968" w:type="dxa"/>
          </w:tcPr>
          <w:p w:rsidR="00F24F1F" w:rsidRDefault="00F24F1F">
            <w:pPr>
              <w:pStyle w:val="PrepText"/>
            </w:pPr>
            <w:r>
              <w:t>Not intended for Mobility vans</w:t>
            </w:r>
          </w:p>
        </w:tc>
      </w:tr>
    </w:tbl>
    <w:p w:rsidR="00111E3A" w:rsidRDefault="00111E3A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ToolsRedTitle"/>
            </w:pPr>
            <w:r>
              <w:t>Notes</w:t>
            </w: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6" w:space="0" w:color="auto"/>
            </w:tcBorders>
          </w:tcPr>
          <w:p w:rsidR="00111E3A" w:rsidRDefault="00F24F1F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111E3A" w:rsidRDefault="00111E3A">
            <w:pPr>
              <w:pStyle w:val="ToolsRedtext"/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111E3A" w:rsidRDefault="00111E3A">
            <w:pPr>
              <w:pStyle w:val="ToolsRedtext"/>
            </w:pPr>
          </w:p>
        </w:tc>
        <w:tc>
          <w:tcPr>
            <w:tcW w:w="2484" w:type="dxa"/>
          </w:tcPr>
          <w:p w:rsidR="00111E3A" w:rsidRDefault="00111E3A">
            <w:pPr>
              <w:pStyle w:val="ToolsRedtext"/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111E3A" w:rsidRDefault="00111E3A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111E3A" w:rsidRDefault="00111E3A">
            <w:pPr>
              <w:pStyle w:val="ToolsBlackTitle"/>
            </w:pPr>
            <w:r>
              <w:t>Notes</w:t>
            </w: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111E3A" w:rsidRDefault="00111E3A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111E3A" w:rsidRDefault="00111E3A">
            <w:pPr>
              <w:pStyle w:val="ToolBlackText"/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111E3A" w:rsidRDefault="00111E3A">
            <w:pPr>
              <w:pStyle w:val="ToolBlackText"/>
            </w:pPr>
          </w:p>
        </w:tc>
        <w:tc>
          <w:tcPr>
            <w:tcW w:w="2484" w:type="dxa"/>
          </w:tcPr>
          <w:p w:rsidR="00111E3A" w:rsidRDefault="00111E3A">
            <w:pPr>
              <w:pStyle w:val="ToolBlackText"/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111E3A" w:rsidRDefault="00111E3A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111E3A" w:rsidRDefault="00111E3A">
            <w:pPr>
              <w:pStyle w:val="ToolsBlueTitle"/>
            </w:pPr>
            <w:r>
              <w:t>Notes</w:t>
            </w: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111E3A" w:rsidRDefault="00F07BE4">
            <w:pPr>
              <w:pStyle w:val="ToolBlueText"/>
            </w:pPr>
            <w:r>
              <w:t>None</w:t>
            </w:r>
          </w:p>
        </w:tc>
        <w:tc>
          <w:tcPr>
            <w:tcW w:w="2484" w:type="dxa"/>
          </w:tcPr>
          <w:p w:rsidR="00111E3A" w:rsidRDefault="00111E3A">
            <w:pPr>
              <w:pStyle w:val="ToolBlueText"/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rPr>
          <w:cantSplit/>
          <w:trHeight w:val="59"/>
        </w:trPr>
        <w:tc>
          <w:tcPr>
            <w:tcW w:w="2484" w:type="dxa"/>
          </w:tcPr>
          <w:p w:rsidR="00111E3A" w:rsidRDefault="00111E3A">
            <w:pPr>
              <w:pStyle w:val="ToolBlueText"/>
            </w:pPr>
          </w:p>
        </w:tc>
        <w:tc>
          <w:tcPr>
            <w:tcW w:w="2484" w:type="dxa"/>
          </w:tcPr>
          <w:p w:rsidR="00111E3A" w:rsidRDefault="00111E3A">
            <w:pPr>
              <w:pStyle w:val="ToolBlueText"/>
            </w:pPr>
          </w:p>
        </w:tc>
      </w:tr>
      <w:tr w:rsidR="007C080D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7C080D" w:rsidRDefault="007C080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7C080D" w:rsidRDefault="007C080D">
            <w:pPr>
              <w:pStyle w:val="ToolsGreenTitle"/>
            </w:pPr>
            <w:r>
              <w:t>Notes</w:t>
            </w:r>
          </w:p>
        </w:tc>
      </w:tr>
      <w:tr w:rsidR="007C080D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7C080D" w:rsidRDefault="00D5375A">
            <w:pPr>
              <w:pStyle w:val="ToolGreenText"/>
            </w:pPr>
            <w:r>
              <w:t>None</w:t>
            </w:r>
          </w:p>
        </w:tc>
        <w:tc>
          <w:tcPr>
            <w:tcW w:w="2484" w:type="dxa"/>
          </w:tcPr>
          <w:p w:rsidR="007C080D" w:rsidRDefault="007C080D">
            <w:pPr>
              <w:pStyle w:val="ToolGreenText"/>
            </w:pPr>
          </w:p>
        </w:tc>
      </w:tr>
      <w:tr w:rsidR="007C080D">
        <w:tblPrEx>
          <w:tblCellMar>
            <w:top w:w="0" w:type="dxa"/>
            <w:bottom w:w="0" w:type="dxa"/>
          </w:tblCellMar>
        </w:tblPrEx>
        <w:trPr>
          <w:trHeight w:val="47"/>
        </w:trPr>
        <w:tc>
          <w:tcPr>
            <w:tcW w:w="2484" w:type="dxa"/>
          </w:tcPr>
          <w:p w:rsidR="007C080D" w:rsidRDefault="007C080D">
            <w:pPr>
              <w:pStyle w:val="ToolGreenText"/>
            </w:pPr>
          </w:p>
        </w:tc>
        <w:tc>
          <w:tcPr>
            <w:tcW w:w="2484" w:type="dxa"/>
          </w:tcPr>
          <w:p w:rsidR="007C080D" w:rsidRDefault="007C080D">
            <w:pPr>
              <w:pStyle w:val="ToolGreenText"/>
            </w:pPr>
          </w:p>
        </w:tc>
      </w:tr>
    </w:tbl>
    <w:p w:rsidR="00111E3A" w:rsidRDefault="00111E3A">
      <w:pPr>
        <w:pStyle w:val="PrepTitle"/>
      </w:pPr>
      <w:r>
        <w:t>General Applicability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111E3A" w:rsidTr="003C5AE9">
        <w:tblPrEx>
          <w:tblCellMar>
            <w:top w:w="0" w:type="dxa"/>
            <w:bottom w:w="0" w:type="dxa"/>
          </w:tblCellMar>
        </w:tblPrEx>
        <w:tc>
          <w:tcPr>
            <w:tcW w:w="4968" w:type="dxa"/>
          </w:tcPr>
          <w:p w:rsidR="00111E3A" w:rsidRDefault="003C5AE9" w:rsidP="00F07BE4">
            <w:pPr>
              <w:pStyle w:val="PrepText"/>
            </w:pPr>
            <w:r>
              <w:t>All standard Sienna models</w:t>
            </w:r>
          </w:p>
        </w:tc>
      </w:tr>
    </w:tbl>
    <w:p w:rsidR="00111E3A" w:rsidRDefault="00111E3A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</w:pPr>
            <w:r>
              <w:t>Accessory</w:t>
            </w: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111E3A" w:rsidRDefault="00111E3A" w:rsidP="00D648C7">
            <w:pPr>
              <w:pStyle w:val="PrepText"/>
              <w:jc w:val="center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111E3A" w:rsidRDefault="00111E3A">
            <w:pPr>
              <w:pStyle w:val="PrepText"/>
            </w:pPr>
          </w:p>
        </w:tc>
      </w:tr>
    </w:tbl>
    <w:p w:rsidR="00111E3A" w:rsidRDefault="00111E3A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111E3A" w:rsidRDefault="003C5AE9">
      <w:pPr>
        <w:pStyle w:val="PrepTitle"/>
        <w:rPr>
          <w:b w:val="0"/>
          <w:bCs/>
          <w:sz w:val="20"/>
        </w:rPr>
      </w:pPr>
      <w:r>
        <w:br w:type="column"/>
      </w:r>
      <w:r w:rsidR="00111E3A">
        <w:lastRenderedPageBreak/>
        <w:t>Vehicle Service Parts</w:t>
      </w:r>
      <w:r w:rsidR="00111E3A">
        <w:rPr>
          <w:b w:val="0"/>
        </w:rPr>
        <w:t xml:space="preserve"> </w:t>
      </w:r>
      <w:r w:rsidR="00111E3A"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111E3A" w:rsidRDefault="00111E3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11E3A" w:rsidRDefault="00111E3A">
            <w:pPr>
              <w:pStyle w:val="PrepText"/>
              <w:rPr>
                <w:bCs/>
              </w:rPr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</w:tcPr>
          <w:p w:rsidR="00111E3A" w:rsidRDefault="00111E3A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11E3A" w:rsidRDefault="00111E3A">
            <w:pPr>
              <w:pStyle w:val="PrepText"/>
              <w:rPr>
                <w:bCs/>
              </w:rPr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</w:tcPr>
          <w:p w:rsidR="00111E3A" w:rsidRDefault="00111E3A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11E3A" w:rsidRDefault="00111E3A">
            <w:pPr>
              <w:pStyle w:val="PrepText"/>
              <w:rPr>
                <w:bCs/>
              </w:rPr>
            </w:pPr>
          </w:p>
        </w:tc>
      </w:tr>
      <w:tr w:rsidR="00111E3A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111E3A" w:rsidRDefault="00111E3A" w:rsidP="00D648C7">
            <w:pPr>
              <w:pStyle w:val="PrepText"/>
              <w:jc w:val="center"/>
              <w:rPr>
                <w:bCs/>
              </w:rPr>
            </w:pPr>
          </w:p>
        </w:tc>
        <w:tc>
          <w:tcPr>
            <w:tcW w:w="1440" w:type="dxa"/>
          </w:tcPr>
          <w:p w:rsidR="00111E3A" w:rsidRDefault="00111E3A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11E3A" w:rsidRDefault="00111E3A">
            <w:pPr>
              <w:pStyle w:val="PrepText"/>
              <w:rPr>
                <w:bCs/>
              </w:rPr>
            </w:pPr>
          </w:p>
        </w:tc>
      </w:tr>
    </w:tbl>
    <w:p w:rsidR="00111E3A" w:rsidRDefault="00111E3A">
      <w:pPr>
        <w:pStyle w:val="PrepTitle"/>
      </w:pPr>
      <w:r>
        <w:t>Legend</w:t>
      </w:r>
    </w:p>
    <w:p w:rsidR="0021761B" w:rsidRDefault="003C5AE9">
      <w:pPr>
        <w:pStyle w:val="Prep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CE16CCE" wp14:editId="4F17F247">
                <wp:simplePos x="0" y="0"/>
                <wp:positionH relativeFrom="column">
                  <wp:posOffset>36830</wp:posOffset>
                </wp:positionH>
                <wp:positionV relativeFrom="paragraph">
                  <wp:posOffset>45720</wp:posOffset>
                </wp:positionV>
                <wp:extent cx="3172968" cy="2569464"/>
                <wp:effectExtent l="0" t="0" r="27940" b="254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968" cy="2569464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5AE9" w:rsidRDefault="003C5AE9" w:rsidP="003C5AE9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3C5AE9" w:rsidRDefault="003C5AE9" w:rsidP="003C5A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3C5AE9" w:rsidRDefault="003C5AE9" w:rsidP="003C5A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3C5AE9" w:rsidRDefault="003C5AE9" w:rsidP="003C5A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3C5AE9" w:rsidRDefault="003C5AE9" w:rsidP="003C5A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16CCE" id="Group 130" o:spid="_x0000_s1026" style="position:absolute;margin-left:2.9pt;margin-top:3.6pt;width:249.85pt;height:202.3pt;z-index:25166796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3C5AE9" w:rsidRDefault="003C5AE9" w:rsidP="003C5AE9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3C5AE9" w:rsidRDefault="003C5AE9" w:rsidP="003C5A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3C5AE9" w:rsidRDefault="003C5AE9" w:rsidP="003C5A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3C5AE9" w:rsidRDefault="003C5AE9" w:rsidP="003C5A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3C5AE9" w:rsidRDefault="003C5AE9" w:rsidP="003C5A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21761B" w:rsidRDefault="0021761B">
      <w:pPr>
        <w:pStyle w:val="PrepTitle"/>
      </w:pPr>
    </w:p>
    <w:p w:rsidR="0021761B" w:rsidRDefault="0021761B">
      <w:pPr>
        <w:pStyle w:val="PrepTitle"/>
      </w:pPr>
    </w:p>
    <w:p w:rsidR="0021761B" w:rsidRDefault="0021761B">
      <w:pPr>
        <w:pStyle w:val="PrepTitle"/>
      </w:pPr>
    </w:p>
    <w:p w:rsidR="00111E3A" w:rsidRDefault="00111E3A"/>
    <w:p w:rsidR="00111E3A" w:rsidRDefault="00111E3A"/>
    <w:p w:rsidR="00111E3A" w:rsidRDefault="005C45A9">
      <w:pPr>
        <w:pStyle w:val="Header"/>
        <w:tabs>
          <w:tab w:val="clear" w:pos="4320"/>
          <w:tab w:val="clear" w:pos="8640"/>
        </w:tabs>
        <w:sectPr w:rsidR="00111E3A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6446520</wp:posOffset>
                </wp:positionV>
                <wp:extent cx="1992630" cy="228600"/>
                <wp:effectExtent l="1905" t="0" r="0" b="3810"/>
                <wp:wrapNone/>
                <wp:docPr id="3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8BD" w:rsidRDefault="004738BD" w:rsidP="00B8766D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Supplier ref # PT90848080-INST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7" type="#_x0000_t202" style="position:absolute;margin-left:97.2pt;margin-top:507.6pt;width:156.9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4whgIAABk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" stroked="f">
                <v:textbox>
                  <w:txbxContent>
                    <w:p w:rsidR="004738BD" w:rsidRDefault="004738BD" w:rsidP="00B8766D">
                      <w:pPr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Supplier ref # PT90848080-INST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24F1F" w:rsidRDefault="00F24F1F" w:rsidP="00F24F1F">
      <w:pPr>
        <w:ind w:left="-5112"/>
        <w:rPr>
          <w:sz w:val="20"/>
          <w:szCs w:val="20"/>
        </w:rPr>
      </w:pPr>
      <w:r w:rsidRPr="00CF30D0">
        <w:rPr>
          <w:sz w:val="22"/>
        </w:rPr>
        <w:lastRenderedPageBreak/>
        <w:t xml:space="preserve">Your </w:t>
      </w:r>
      <w:r>
        <w:rPr>
          <w:sz w:val="22"/>
        </w:rPr>
        <w:t xml:space="preserve">Sienna </w:t>
      </w:r>
      <w:r w:rsidRPr="00CF30D0">
        <w:rPr>
          <w:sz w:val="22"/>
        </w:rPr>
        <w:t>All Weather Mats have been designed to fit the ideal 2nd and 3rd row</w:t>
      </w:r>
      <w:r>
        <w:rPr>
          <w:sz w:val="22"/>
        </w:rPr>
        <w:t xml:space="preserve"> </w:t>
      </w:r>
      <w:r w:rsidRPr="00CF30D0">
        <w:rPr>
          <w:sz w:val="22"/>
        </w:rPr>
        <w:t xml:space="preserve">seating positions.  In order to move the 2nd row seat forward or </w:t>
      </w:r>
      <w:r>
        <w:rPr>
          <w:sz w:val="22"/>
        </w:rPr>
        <w:t>rearw</w:t>
      </w:r>
      <w:r w:rsidRPr="00CF30D0">
        <w:rPr>
          <w:sz w:val="22"/>
        </w:rPr>
        <w:t>ard, you may need to temporarily adjust or remove the all</w:t>
      </w:r>
      <w:r w:rsidR="003B786C">
        <w:rPr>
          <w:sz w:val="22"/>
        </w:rPr>
        <w:t>-</w:t>
      </w:r>
      <w:r w:rsidRPr="00CF30D0">
        <w:rPr>
          <w:sz w:val="22"/>
        </w:rPr>
        <w:t xml:space="preserve">weather mats. </w:t>
      </w:r>
      <w:r w:rsidRPr="00CF30D0">
        <w:rPr>
          <w:sz w:val="22"/>
          <w:szCs w:val="20"/>
        </w:rPr>
        <w:t xml:space="preserve">                  </w:t>
      </w:r>
    </w:p>
    <w:p w:rsidR="00F24F1F" w:rsidRDefault="005C45A9" w:rsidP="00F24F1F">
      <w:pPr>
        <w:ind w:right="-36"/>
        <w:rPr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2929140" cy="4133088"/>
            <wp:effectExtent l="19050" t="19050" r="24130" b="20320"/>
            <wp:wrapNone/>
            <wp:docPr id="771" name="Picture 771" descr="7-pass_fixed or no con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7-pass_fixed or no conso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7" t="2568" r="29550" b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40" cy="41330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-3241675</wp:posOffset>
            </wp:positionH>
            <wp:positionV relativeFrom="paragraph">
              <wp:posOffset>44450</wp:posOffset>
            </wp:positionV>
            <wp:extent cx="2926080" cy="4438650"/>
            <wp:effectExtent l="19050" t="19050" r="26670" b="19050"/>
            <wp:wrapNone/>
            <wp:docPr id="770" name="Picture 770" descr="AWM_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AWM_I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8" t="4047" r="38567" b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438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F1F" w:rsidRDefault="00F24F1F" w:rsidP="00F24F1F">
      <w:pPr>
        <w:ind w:right="-36"/>
        <w:rPr>
          <w:szCs w:val="20"/>
        </w:rPr>
        <w:sectPr w:rsidR="00F24F1F">
          <w:headerReference w:type="default" r:id="rId26"/>
          <w:footerReference w:type="default" r:id="rId27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F24F1F" w:rsidRDefault="00F24F1F" w:rsidP="00F24F1F">
      <w:pPr>
        <w:rPr>
          <w:szCs w:val="20"/>
        </w:rPr>
      </w:pPr>
    </w:p>
    <w:p w:rsidR="00F24F1F" w:rsidRDefault="00F24F1F" w:rsidP="00F24F1F">
      <w:pPr>
        <w:rPr>
          <w:szCs w:val="20"/>
        </w:rPr>
      </w:pPr>
    </w:p>
    <w:p w:rsidR="00F24F1F" w:rsidRDefault="00F24F1F" w:rsidP="00F24F1F">
      <w:pPr>
        <w:rPr>
          <w:szCs w:val="20"/>
        </w:rPr>
      </w:pPr>
    </w:p>
    <w:p w:rsidR="00F24F1F" w:rsidRDefault="00F24F1F" w:rsidP="00F24F1F">
      <w:pPr>
        <w:rPr>
          <w:szCs w:val="20"/>
        </w:rPr>
      </w:pPr>
    </w:p>
    <w:p w:rsidR="00F24F1F" w:rsidRDefault="00F24F1F" w:rsidP="00F24F1F">
      <w:pPr>
        <w:rPr>
          <w:szCs w:val="20"/>
        </w:rPr>
      </w:pPr>
    </w:p>
    <w:p w:rsidR="00F24F1F" w:rsidRDefault="00F24F1F" w:rsidP="00F24F1F">
      <w:pPr>
        <w:rPr>
          <w:szCs w:val="20"/>
        </w:rPr>
      </w:pPr>
    </w:p>
    <w:p w:rsidR="00F24F1F" w:rsidRDefault="00F24F1F" w:rsidP="00F24F1F">
      <w:pPr>
        <w:rPr>
          <w:szCs w:val="20"/>
        </w:rPr>
        <w:sectPr w:rsidR="00F24F1F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AE7FEA" w:rsidRPr="00AE7FEA" w:rsidRDefault="00AE7FEA" w:rsidP="00AE7FEA"/>
    <w:p w:rsidR="00AE7FEA" w:rsidRPr="00AE7FEA" w:rsidRDefault="00AE7FEA" w:rsidP="00AE7FEA"/>
    <w:p w:rsidR="00A85EF8" w:rsidRDefault="00A85EF8" w:rsidP="00A85EF8">
      <w:pPr>
        <w:pStyle w:val="ProcLevel2"/>
        <w:numPr>
          <w:ilvl w:val="0"/>
          <w:numId w:val="0"/>
        </w:numPr>
        <w:spacing w:before="120"/>
        <w:ind w:left="360"/>
      </w:pPr>
    </w:p>
    <w:p w:rsidR="00A85EF8" w:rsidRDefault="00A85EF8" w:rsidP="00A85EF8">
      <w:pPr>
        <w:pStyle w:val="ProcLevel2"/>
        <w:numPr>
          <w:ilvl w:val="0"/>
          <w:numId w:val="0"/>
        </w:numPr>
        <w:spacing w:before="120"/>
        <w:ind w:left="360"/>
      </w:pPr>
    </w:p>
    <w:p w:rsidR="00A85EF8" w:rsidRDefault="00A85EF8" w:rsidP="00A85EF8">
      <w:pPr>
        <w:pStyle w:val="ProcLevel2"/>
        <w:numPr>
          <w:ilvl w:val="0"/>
          <w:numId w:val="0"/>
        </w:numPr>
        <w:spacing w:before="120"/>
        <w:ind w:left="360"/>
      </w:pPr>
    </w:p>
    <w:p w:rsidR="00A85EF8" w:rsidRDefault="00A85EF8" w:rsidP="00A85EF8">
      <w:pPr>
        <w:pStyle w:val="ProcLevel2"/>
        <w:numPr>
          <w:ilvl w:val="0"/>
          <w:numId w:val="0"/>
        </w:numPr>
        <w:spacing w:before="120"/>
        <w:ind w:left="360"/>
      </w:pPr>
    </w:p>
    <w:p w:rsidR="00527314" w:rsidRDefault="00527314" w:rsidP="00A85EF8">
      <w:pPr>
        <w:pStyle w:val="ProcLevel2"/>
        <w:numPr>
          <w:ilvl w:val="0"/>
          <w:numId w:val="0"/>
        </w:numPr>
        <w:spacing w:before="120"/>
        <w:ind w:left="360"/>
      </w:pPr>
    </w:p>
    <w:p w:rsidR="00527314" w:rsidRDefault="00527314" w:rsidP="00A85EF8">
      <w:pPr>
        <w:pStyle w:val="ProcLevel2"/>
        <w:numPr>
          <w:ilvl w:val="0"/>
          <w:numId w:val="0"/>
        </w:numPr>
        <w:spacing w:before="120"/>
        <w:ind w:left="360"/>
      </w:pPr>
    </w:p>
    <w:p w:rsidR="00111E3A" w:rsidRDefault="00111E3A">
      <w:pPr>
        <w:rPr>
          <w:szCs w:val="20"/>
        </w:rPr>
      </w:pPr>
    </w:p>
    <w:p w:rsidR="00111E3A" w:rsidRDefault="00111E3A">
      <w:pPr>
        <w:rPr>
          <w:szCs w:val="20"/>
        </w:rPr>
      </w:pPr>
    </w:p>
    <w:p w:rsidR="00111E3A" w:rsidRDefault="00111E3A">
      <w:pPr>
        <w:rPr>
          <w:szCs w:val="20"/>
        </w:rPr>
      </w:pPr>
    </w:p>
    <w:p w:rsidR="00111E3A" w:rsidRDefault="00111E3A">
      <w:pPr>
        <w:rPr>
          <w:szCs w:val="20"/>
        </w:rPr>
      </w:pPr>
    </w:p>
    <w:p w:rsidR="00111E3A" w:rsidRDefault="00111E3A">
      <w:pPr>
        <w:rPr>
          <w:szCs w:val="20"/>
        </w:rPr>
      </w:pPr>
    </w:p>
    <w:p w:rsidR="00111E3A" w:rsidRDefault="000A7733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F322965" wp14:editId="226AFD08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926080" cy="4135755"/>
            <wp:effectExtent l="19050" t="19050" r="26670" b="17145"/>
            <wp:wrapNone/>
            <wp:docPr id="773" name="Picture 773" descr="7-pass_sliding con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7-pass_sliding conso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3" t="8313" r="33162" b="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135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AE9">
        <w:rPr>
          <w:noProof/>
        </w:rPr>
        <w:drawing>
          <wp:anchor distT="0" distB="0" distL="114300" distR="114300" simplePos="0" relativeHeight="251664896" behindDoc="0" locked="0" layoutInCell="1" allowOverlap="1" wp14:anchorId="2F7636FB" wp14:editId="6528092F">
            <wp:simplePos x="0" y="0"/>
            <wp:positionH relativeFrom="column">
              <wp:posOffset>-3241675</wp:posOffset>
            </wp:positionH>
            <wp:positionV relativeFrom="paragraph">
              <wp:posOffset>239417</wp:posOffset>
            </wp:positionV>
            <wp:extent cx="2926080" cy="3907790"/>
            <wp:effectExtent l="19050" t="19050" r="26670" b="16510"/>
            <wp:wrapNone/>
            <wp:docPr id="772" name="Picture 772" descr="8-pass_Fixed Con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8-pass_Fixed Consol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5" t="10895" r="25055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7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E3A" w:rsidRDefault="00111E3A">
      <w:pPr>
        <w:rPr>
          <w:szCs w:val="20"/>
        </w:rPr>
      </w:pPr>
    </w:p>
    <w:p w:rsidR="00111E3A" w:rsidRDefault="00111E3A">
      <w:pPr>
        <w:rPr>
          <w:szCs w:val="20"/>
        </w:rPr>
        <w:sectPr w:rsidR="00111E3A">
          <w:headerReference w:type="default" r:id="rId30"/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  <w:bookmarkStart w:id="0" w:name="_GoBack"/>
      <w:bookmarkEnd w:id="0"/>
    </w:p>
    <w:p w:rsidR="003B786C" w:rsidRDefault="003B786C" w:rsidP="003B786C">
      <w:pPr>
        <w:pStyle w:val="CheckListTitle"/>
      </w:pPr>
      <w:r>
        <w:lastRenderedPageBreak/>
        <w:t>Accessory Function Checks</w:t>
      </w:r>
    </w:p>
    <w:p w:rsidR="003B786C" w:rsidRDefault="005C45A9" w:rsidP="003B786C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3335" t="11430" r="13335" b="15240"/>
                <wp:wrapNone/>
                <wp:docPr id="29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CF05F" id="AutoShape 761" o:spid="_x0000_s1026" style="position:absolute;margin-left:15.15pt;margin-top:3.7pt;width:14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" o:allowincell="f" strokeweight="1pt"/>
            </w:pict>
          </mc:Fallback>
        </mc:AlternateContent>
      </w:r>
      <w:r w:rsidR="003B786C">
        <w:t>Removal of all existing floor mats - Visual</w:t>
      </w:r>
    </w:p>
    <w:p w:rsidR="003B786C" w:rsidRDefault="005C45A9" w:rsidP="003B786C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69850</wp:posOffset>
                </wp:positionV>
                <wp:extent cx="182880" cy="182880"/>
                <wp:effectExtent l="13335" t="11430" r="13335" b="15240"/>
                <wp:wrapNone/>
                <wp:docPr id="28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594A7" id="AutoShape 762" o:spid="_x0000_s1026" style="position:absolute;margin-left:15.15pt;margin-top:5.5pt;width:14.4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" o:allowincell="f" strokeweight="1pt"/>
            </w:pict>
          </mc:Fallback>
        </mc:AlternateContent>
      </w:r>
      <w:r w:rsidR="003B786C">
        <w:t>Proper retention of All Weather Floor Mats</w:t>
      </w:r>
    </w:p>
    <w:p w:rsidR="003B786C" w:rsidRDefault="003B786C" w:rsidP="003B786C">
      <w:pPr>
        <w:pStyle w:val="CheckList"/>
        <w:spacing w:before="0" w:line="240" w:lineRule="auto"/>
      </w:pPr>
    </w:p>
    <w:p w:rsidR="003B786C" w:rsidRDefault="003B786C" w:rsidP="003B786C">
      <w:pPr>
        <w:pStyle w:val="CheckList"/>
        <w:spacing w:before="0" w:line="240" w:lineRule="auto"/>
      </w:pPr>
    </w:p>
    <w:p w:rsidR="003B786C" w:rsidRDefault="005C45A9" w:rsidP="003B786C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71120</wp:posOffset>
                </wp:positionV>
                <wp:extent cx="182880" cy="182880"/>
                <wp:effectExtent l="13335" t="14605" r="13335" b="12065"/>
                <wp:wrapNone/>
                <wp:docPr id="27" name="Auto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69631" id="AutoShape 763" o:spid="_x0000_s1026" style="position:absolute;margin-left:15.15pt;margin-top:5.6pt;width:14.4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XGxAIAALE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" o:allowincell="f" strokeweight="1pt"/>
            </w:pict>
          </mc:Fallback>
        </mc:AlternateContent>
      </w:r>
      <w:r w:rsidR="003B786C">
        <w:t>Alignment - Visual</w:t>
      </w:r>
    </w:p>
    <w:p w:rsidR="00570546" w:rsidRDefault="005C45A9" w:rsidP="00DA33D8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1856740</wp:posOffset>
                </wp:positionV>
                <wp:extent cx="6492240" cy="0"/>
                <wp:effectExtent l="14605" t="15240" r="17780" b="22860"/>
                <wp:wrapNone/>
                <wp:docPr id="26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266BB" id="Line 73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46.2pt" to="510.7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VuFgIAACw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" strokeweight="2.2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165100</wp:posOffset>
                </wp:positionV>
                <wp:extent cx="6492240" cy="0"/>
                <wp:effectExtent l="14605" t="19050" r="17780" b="19050"/>
                <wp:wrapNone/>
                <wp:docPr id="25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C0297" id="Line 72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3pt" to="510.7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XqFgIAACw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" strokeweight="2.25pt">
                <w10:anchorlock/>
              </v:line>
            </w:pict>
          </mc:Fallback>
        </mc:AlternateContent>
      </w:r>
    </w:p>
    <w:p w:rsidR="003B786C" w:rsidRDefault="003B786C" w:rsidP="003B786C">
      <w:pPr>
        <w:pStyle w:val="CheckListTitle"/>
        <w:spacing w:before="0"/>
      </w:pPr>
      <w:r>
        <w:t>Vehicle Function Checks</w:t>
      </w:r>
    </w:p>
    <w:p w:rsidR="003B786C" w:rsidRDefault="005C45A9" w:rsidP="003B786C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76835</wp:posOffset>
                </wp:positionV>
                <wp:extent cx="182880" cy="182880"/>
                <wp:effectExtent l="13335" t="8890" r="13335" b="8255"/>
                <wp:wrapNone/>
                <wp:docPr id="24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2FABF3" id="AutoShape 767" o:spid="_x0000_s1026" style="position:absolute;margin-left:15.15pt;margin-top:6.05pt;width:14.4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" o:allowincell="f" strokeweight="1pt"/>
            </w:pict>
          </mc:Fallback>
        </mc:AlternateContent>
      </w:r>
      <w:r w:rsidR="003B786C">
        <w:t xml:space="preserve">Accelerator </w:t>
      </w:r>
      <w:r w:rsidR="003C5AE9">
        <w:t>p</w:t>
      </w:r>
      <w:r w:rsidR="003B786C">
        <w:t xml:space="preserve">edal </w:t>
      </w:r>
      <w:r w:rsidR="003C5AE9">
        <w:t>o</w:t>
      </w:r>
      <w:r w:rsidR="003B786C">
        <w:t>peration</w:t>
      </w:r>
    </w:p>
    <w:p w:rsidR="00111E3A" w:rsidRDefault="005C45A9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221746</wp:posOffset>
                </wp:positionV>
                <wp:extent cx="6487160" cy="383540"/>
                <wp:effectExtent l="19050" t="19050" r="27940" b="16510"/>
                <wp:wrapNone/>
                <wp:docPr id="23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86C" w:rsidRPr="000841D0" w:rsidRDefault="003B786C" w:rsidP="003B786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0841D0">
                              <w:rPr>
                                <w:b/>
                                <w:color w:val="FF0000"/>
                                <w:sz w:val="40"/>
                              </w:rPr>
                              <w:t>WARNING:</w:t>
                            </w:r>
                            <w:r w:rsidRPr="000841D0">
                              <w:rPr>
                                <w:b/>
                                <w:sz w:val="40"/>
                              </w:rPr>
                              <w:t xml:space="preserve"> Do not stack mats on top of existing mats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9" o:spid="_x0000_s1038" type="#_x0000_t202" style="position:absolute;left:0;text-align:left;margin-left:.4pt;margin-top:17.45pt;width:510.8pt;height:30.2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" strokecolor="red" strokeweight="3pt">
                <v:textbox style="mso-fit-shape-to-text:t">
                  <w:txbxContent>
                    <w:p w:rsidR="003B786C" w:rsidRPr="000841D0" w:rsidRDefault="003B786C" w:rsidP="003B786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0841D0">
                        <w:rPr>
                          <w:b/>
                          <w:color w:val="FF0000"/>
                          <w:sz w:val="40"/>
                        </w:rPr>
                        <w:t>WARNING:</w:t>
                      </w:r>
                      <w:r w:rsidRPr="000841D0">
                        <w:rPr>
                          <w:b/>
                          <w:sz w:val="40"/>
                        </w:rPr>
                        <w:t xml:space="preserve"> Do not stack mats on top of existing mats</w:t>
                      </w:r>
                    </w:p>
                  </w:txbxContent>
                </v:textbox>
              </v:shape>
            </w:pict>
          </mc:Fallback>
        </mc:AlternateContent>
      </w:r>
    </w:p>
    <w:p w:rsidR="003B786C" w:rsidRDefault="003B786C">
      <w:pPr>
        <w:pStyle w:val="CheckList"/>
      </w:pPr>
    </w:p>
    <w:p w:rsidR="003B786C" w:rsidRDefault="003B786C">
      <w:pPr>
        <w:pStyle w:val="CheckList"/>
      </w:pPr>
    </w:p>
    <w:p w:rsidR="006F546D" w:rsidRDefault="006F546D" w:rsidP="006F546D">
      <w:pPr>
        <w:pStyle w:val="CheckListTitle"/>
      </w:pPr>
      <w:r>
        <w:t>Vehicle Appearance Check</w:t>
      </w:r>
    </w:p>
    <w:p w:rsidR="00111E3A" w:rsidRDefault="005C45A9" w:rsidP="006F546D">
      <w:pPr>
        <w:pStyle w:val="CheckList"/>
        <w:spacing w:before="0"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3175</wp:posOffset>
                </wp:positionV>
                <wp:extent cx="182880" cy="182880"/>
                <wp:effectExtent l="14605" t="11430" r="12065" b="15240"/>
                <wp:wrapNone/>
                <wp:docPr id="22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38754E" id="AutoShape 734" o:spid="_x0000_s1026" style="position:absolute;margin-left:-19.25pt;margin-top:.25pt;width:14.4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" o:allowincell="f" strokeweight="1pt"/>
            </w:pict>
          </mc:Fallback>
        </mc:AlternateContent>
      </w:r>
      <w:r w:rsidR="006F546D">
        <w:t>After accessory installation and removal of protective cover(s), perform a visual inspection.</w:t>
      </w:r>
    </w:p>
    <w:p w:rsidR="00111E3A" w:rsidRDefault="00111E3A">
      <w:pPr>
        <w:pStyle w:val="CheckList"/>
      </w:pPr>
    </w:p>
    <w:p w:rsidR="00111E3A" w:rsidRDefault="00111E3A">
      <w:pPr>
        <w:pStyle w:val="CheckList"/>
      </w:pPr>
    </w:p>
    <w:p w:rsidR="00111E3A" w:rsidRDefault="00111E3A">
      <w:pPr>
        <w:pStyle w:val="CheckList"/>
      </w:pPr>
    </w:p>
    <w:p w:rsidR="00111E3A" w:rsidRDefault="00111E3A">
      <w:pPr>
        <w:pStyle w:val="CheckList"/>
        <w:rPr>
          <w:u w:val="single"/>
        </w:rPr>
      </w:pPr>
    </w:p>
    <w:p w:rsidR="00111E3A" w:rsidRDefault="00111E3A">
      <w:pPr>
        <w:pStyle w:val="CheckList"/>
      </w:pPr>
      <w:r>
        <w:rPr>
          <w:u w:val="single"/>
        </w:rPr>
        <w:br w:type="column"/>
      </w:r>
    </w:p>
    <w:p w:rsidR="003B786C" w:rsidRDefault="005C45A9" w:rsidP="003C5AE9">
      <w:pPr>
        <w:pStyle w:val="CheckList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173114</wp:posOffset>
                </wp:positionV>
                <wp:extent cx="182880" cy="182880"/>
                <wp:effectExtent l="10160" t="11430" r="6985" b="15240"/>
                <wp:wrapNone/>
                <wp:docPr id="21" name="Auto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13079D" id="AutoShape 764" o:spid="_x0000_s1026" style="position:absolute;margin-left:15.35pt;margin-top:13.65pt;width:14.4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" o:allowincell="f" strokeweight="1pt"/>
            </w:pict>
          </mc:Fallback>
        </mc:AlternateContent>
      </w:r>
      <w:r w:rsidR="003B786C">
        <w:t>Rubber or carpet floor mats prior to install.</w:t>
      </w:r>
    </w:p>
    <w:p w:rsidR="003B786C" w:rsidRDefault="005C45A9" w:rsidP="003B786C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76200</wp:posOffset>
                </wp:positionV>
                <wp:extent cx="182880" cy="182880"/>
                <wp:effectExtent l="10160" t="8255" r="6985" b="8890"/>
                <wp:wrapNone/>
                <wp:docPr id="20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562B9" id="AutoShape 765" o:spid="_x0000_s1026" style="position:absolute;margin-left:15.35pt;margin-top:6pt;width:14.4pt;height:1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rpxAIAALE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" o:allowincell="f" strokeweight="1pt"/>
            </w:pict>
          </mc:Fallback>
        </mc:AlternateContent>
      </w:r>
      <w:r w:rsidR="003B786C">
        <w:t xml:space="preserve">Ensure front driver mat grommets are installed on retention posts and the turn lock </w:t>
      </w:r>
      <w:r w:rsidR="0035563F">
        <w:t>h</w:t>
      </w:r>
      <w:r w:rsidR="003B786C">
        <w:t xml:space="preserve">as been rotated to secure mat </w:t>
      </w:r>
    </w:p>
    <w:p w:rsidR="003B786C" w:rsidRDefault="005C45A9" w:rsidP="003B786C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77470</wp:posOffset>
                </wp:positionV>
                <wp:extent cx="182880" cy="182880"/>
                <wp:effectExtent l="10160" t="11430" r="6985" b="15240"/>
                <wp:wrapNone/>
                <wp:docPr id="19" name="Auto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E861A" id="AutoShape 766" o:spid="_x0000_s1026" style="position:absolute;margin-left:15.35pt;margin-top:6.1pt;width:14.4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S4xAIAALE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" o:allowincell="f" strokeweight="1pt"/>
            </w:pict>
          </mc:Fallback>
        </mc:AlternateContent>
      </w:r>
      <w:r w:rsidR="003B786C">
        <w:t>Mats to fit properly in vehicle</w:t>
      </w:r>
    </w:p>
    <w:p w:rsidR="00111E3A" w:rsidRDefault="00111E3A">
      <w:pPr>
        <w:pStyle w:val="CheckList"/>
      </w:pPr>
    </w:p>
    <w:p w:rsidR="003B786C" w:rsidRDefault="003B786C" w:rsidP="003B786C">
      <w:pPr>
        <w:pStyle w:val="CheckList"/>
        <w:spacing w:before="0"/>
      </w:pPr>
    </w:p>
    <w:p w:rsidR="003B786C" w:rsidRDefault="005C45A9" w:rsidP="003B786C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75565</wp:posOffset>
                </wp:positionV>
                <wp:extent cx="182880" cy="182880"/>
                <wp:effectExtent l="10160" t="7620" r="6985" b="9525"/>
                <wp:wrapNone/>
                <wp:docPr id="18" name="Auto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715906" id="AutoShape 768" o:spid="_x0000_s1026" style="position:absolute;margin-left:15.35pt;margin-top:5.95pt;width:14.4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OcxAIAALE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" o:allowincell="f" strokeweight="1pt"/>
            </w:pict>
          </mc:Fallback>
        </mc:AlternateContent>
      </w:r>
      <w:r w:rsidR="003C5AE9">
        <w:t>Ensure installed mats do</w:t>
      </w:r>
      <w:r w:rsidR="003B786C">
        <w:t xml:space="preserve"> not interfere with accelerator pedal operation</w:t>
      </w:r>
    </w:p>
    <w:p w:rsidR="00111E3A" w:rsidRDefault="00111E3A">
      <w:pPr>
        <w:pStyle w:val="CheckList"/>
      </w:pPr>
    </w:p>
    <w:p w:rsidR="00111E3A" w:rsidRDefault="00111E3A">
      <w:pPr>
        <w:pStyle w:val="CheckList"/>
      </w:pPr>
    </w:p>
    <w:p w:rsidR="00111E3A" w:rsidRDefault="00111E3A">
      <w:pPr>
        <w:pStyle w:val="CheckList"/>
      </w:pPr>
    </w:p>
    <w:p w:rsidR="003B786C" w:rsidRPr="003B786C" w:rsidRDefault="003B786C" w:rsidP="006F546D">
      <w:pPr>
        <w:pStyle w:val="CheckList"/>
        <w:spacing w:before="0" w:line="240" w:lineRule="auto"/>
        <w:ind w:left="0"/>
        <w:rPr>
          <w:sz w:val="32"/>
        </w:rPr>
      </w:pPr>
    </w:p>
    <w:p w:rsidR="006F546D" w:rsidRDefault="006F546D" w:rsidP="006F546D">
      <w:pPr>
        <w:pStyle w:val="CheckList"/>
        <w:spacing w:before="0" w:line="240" w:lineRule="auto"/>
        <w:ind w:left="0"/>
      </w:pPr>
      <w:r>
        <w:t xml:space="preserve">Ensure no damage (including scuffs and scratches) was caused during the installation process.  </w:t>
      </w:r>
    </w:p>
    <w:p w:rsidR="006F546D" w:rsidRDefault="006F546D" w:rsidP="006F546D">
      <w:pPr>
        <w:pStyle w:val="CheckList"/>
        <w:spacing w:before="0" w:line="240" w:lineRule="auto"/>
        <w:ind w:left="0"/>
      </w:pPr>
      <w:r>
        <w:t>(For PPO installations, refer to TMS Accessory Quality Shipping Standard.)</w:t>
      </w:r>
    </w:p>
    <w:p w:rsidR="00111E3A" w:rsidRDefault="00111E3A">
      <w:pPr>
        <w:rPr>
          <w:szCs w:val="20"/>
        </w:rPr>
        <w:sectPr w:rsidR="00111E3A">
          <w:headerReference w:type="default" r:id="rId31"/>
          <w:footerReference w:type="default" r:id="rId3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11E3A" w:rsidRDefault="005C45A9">
      <w:pPr>
        <w:rPr>
          <w:szCs w:val="20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5344160</wp:posOffset>
                </wp:positionV>
                <wp:extent cx="2023110" cy="228600"/>
                <wp:effectExtent l="0" t="635" r="0" b="0"/>
                <wp:wrapNone/>
                <wp:docPr id="1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8BD" w:rsidRDefault="004738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Supplier ref # 5INS061610TA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39" type="#_x0000_t202" style="position:absolute;margin-left:344.7pt;margin-top:420.8pt;width:159.3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4d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" stroked="f">
                <v:textbox>
                  <w:txbxContent>
                    <w:p w:rsidR="004738BD" w:rsidRDefault="004738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Supplier ref # 5INS061610TA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1E3A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FE8" w:rsidRDefault="00F36FE8">
      <w:r>
        <w:separator/>
      </w:r>
    </w:p>
  </w:endnote>
  <w:endnote w:type="continuationSeparator" w:id="0">
    <w:p w:rsidR="00F36FE8" w:rsidRDefault="00F36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AE9" w:rsidRDefault="003C5A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8BD" w:rsidRDefault="005C45A9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0">
              <wp:simplePos x="0" y="0"/>
              <wp:positionH relativeFrom="page">
                <wp:posOffset>5143500</wp:posOffset>
              </wp:positionH>
              <wp:positionV relativeFrom="paragraph">
                <wp:posOffset>18415</wp:posOffset>
              </wp:positionV>
              <wp:extent cx="1980565" cy="243840"/>
              <wp:effectExtent l="0" t="4445" r="0" b="0"/>
              <wp:wrapNone/>
              <wp:docPr id="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056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8BD" w:rsidRPr="00D93B2C" w:rsidRDefault="004738BD" w:rsidP="00D93B2C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PPO/DIO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0" type="#_x0000_t202" style="position:absolute;left:0;text-align:left;margin-left:405pt;margin-top:1.45pt;width:155.95pt;height:19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wgrwIAAKs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" o:allowoverlap="f" filled="f" stroked="f">
              <v:textbox inset="0,0,0,0">
                <w:txbxContent>
                  <w:p w:rsidR="004738BD" w:rsidRPr="00D93B2C" w:rsidRDefault="004738BD" w:rsidP="00D93B2C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PPO/DIO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738BD">
      <w:t xml:space="preserve">Page </w:t>
    </w:r>
    <w:r w:rsidR="004738BD">
      <w:fldChar w:fldCharType="begin"/>
    </w:r>
    <w:r w:rsidR="004738BD">
      <w:instrText xml:space="preserve"> PAGE  \* MERGEFORMAT </w:instrText>
    </w:r>
    <w:r w:rsidR="004738BD">
      <w:fldChar w:fldCharType="separate"/>
    </w:r>
    <w:r w:rsidR="000A7733">
      <w:rPr>
        <w:noProof/>
      </w:rPr>
      <w:t>1</w:t>
    </w:r>
    <w:r w:rsidR="004738BD">
      <w:fldChar w:fldCharType="end"/>
    </w:r>
    <w:r w:rsidR="004738BD">
      <w:t xml:space="preserve"> of </w:t>
    </w:r>
    <w:fldSimple w:instr=" NUMPAGES  \* MERGEFORMAT ">
      <w:r w:rsidR="000A7733">
        <w:rPr>
          <w:noProof/>
        </w:rPr>
        <w:t>3</w:t>
      </w:r>
    </w:fldSimple>
    <w:r w:rsidR="004738BD">
      <w:t xml:space="preserve"> pages</w:t>
    </w:r>
  </w:p>
  <w:p w:rsidR="006F546D" w:rsidRDefault="005C45A9" w:rsidP="006F546D">
    <w:pPr>
      <w:pStyle w:val="Footer"/>
      <w:tabs>
        <w:tab w:val="clear" w:pos="4320"/>
        <w:tab w:val="clear" w:pos="8640"/>
        <w:tab w:val="center" w:pos="0"/>
        <w:tab w:val="left" w:pos="1874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0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3970" r="8255" b="1270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38BD" w:rsidRDefault="004738BD" w:rsidP="00D648C7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6F546D">
                            <w:t>A</w:t>
                          </w:r>
                          <w:r>
                            <w:tab/>
                          </w:r>
                          <w:r w:rsidR="004F4A96">
                            <w:t xml:space="preserve">  </w:t>
                          </w:r>
                          <w:r w:rsidR="00EA1163">
                            <w:rPr>
                              <w:lang w:val="en-US"/>
                            </w:rPr>
                            <w:t>02/16/</w:t>
                          </w:r>
                          <w:r w:rsidR="003C5AE9">
                            <w:rPr>
                              <w:lang w:val="en-US"/>
                            </w:rPr>
                            <w:t>20</w:t>
                          </w:r>
                          <w:r w:rsidR="00EA1163">
                            <w:rPr>
                              <w:lang w:val="en-US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1" type="#_x0000_t202" style="position:absolute;margin-left:51.1pt;margin-top:1.6pt;width:90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" o:allowoverlap="f" strokeweight="1.25pt">
              <v:textbox inset="0,0,0,0">
                <w:txbxContent>
                  <w:p w:rsidR="004738BD" w:rsidRDefault="004738BD" w:rsidP="00D648C7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6F546D">
                      <w:t>A</w:t>
                    </w:r>
                    <w:r>
                      <w:tab/>
                    </w:r>
                    <w:r w:rsidR="004F4A96">
                      <w:t xml:space="preserve">  </w:t>
                    </w:r>
                    <w:r w:rsidR="00EA1163">
                      <w:rPr>
                        <w:lang w:val="en-US"/>
                      </w:rPr>
                      <w:t>02/16/</w:t>
                    </w:r>
                    <w:r w:rsidR="003C5AE9">
                      <w:rPr>
                        <w:lang w:val="en-US"/>
                      </w:rPr>
                      <w:t>20</w:t>
                    </w:r>
                    <w:r w:rsidR="00EA1163">
                      <w:rPr>
                        <w:lang w:val="en-US"/>
                      </w:rPr>
                      <w:t>16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738BD">
      <w:tab/>
    </w:r>
  </w:p>
  <w:p w:rsidR="004738BD" w:rsidRDefault="006F546D" w:rsidP="006F546D">
    <w:pPr>
      <w:pStyle w:val="Footer"/>
      <w:tabs>
        <w:tab w:val="clear" w:pos="4320"/>
        <w:tab w:val="clear" w:pos="8640"/>
        <w:tab w:val="center" w:pos="0"/>
        <w:tab w:val="left" w:pos="1874"/>
        <w:tab w:val="center" w:pos="5112"/>
      </w:tabs>
    </w:pPr>
    <w:r>
      <w:tab/>
    </w:r>
    <w:r w:rsidR="004738BD">
      <w:tab/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AE9" w:rsidRDefault="003C5AE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F1F" w:rsidRDefault="00F24F1F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tab/>
    </w:r>
    <w:r>
      <w:tab/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9E4" w:rsidRDefault="005C45A9" w:rsidP="008319E4">
    <w:pPr>
      <w:pStyle w:val="Footer"/>
      <w:framePr w:w="1872" w:h="288" w:hSpace="180" w:wrap="around" w:vAnchor="text" w:hAnchor="page" w:x="5184" w:y="1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1" allowOverlap="0">
              <wp:simplePos x="0" y="0"/>
              <wp:positionH relativeFrom="page">
                <wp:posOffset>5143500</wp:posOffset>
              </wp:positionH>
              <wp:positionV relativeFrom="paragraph">
                <wp:posOffset>18415</wp:posOffset>
              </wp:positionV>
              <wp:extent cx="1980565" cy="243840"/>
              <wp:effectExtent l="0" t="0" r="635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056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19E4" w:rsidRPr="00D93B2C" w:rsidRDefault="008319E4" w:rsidP="008319E4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PPO/DIO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2" type="#_x0000_t202" style="position:absolute;left:0;text-align:left;margin-left:405pt;margin-top:1.45pt;width:155.95pt;height:19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uWsgIAALE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" o:allowoverlap="f" filled="f" stroked="f">
              <v:textbox inset="0,0,0,0">
                <w:txbxContent>
                  <w:p w:rsidR="008319E4" w:rsidRPr="00D93B2C" w:rsidRDefault="008319E4" w:rsidP="008319E4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PPO/DIO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8319E4">
      <w:t xml:space="preserve">Page </w:t>
    </w:r>
    <w:r w:rsidR="008319E4">
      <w:fldChar w:fldCharType="begin"/>
    </w:r>
    <w:r w:rsidR="008319E4">
      <w:instrText xml:space="preserve"> PAGE  \* MERGEFORMAT </w:instrText>
    </w:r>
    <w:r w:rsidR="008319E4">
      <w:fldChar w:fldCharType="separate"/>
    </w:r>
    <w:r w:rsidR="000A7733">
      <w:rPr>
        <w:noProof/>
      </w:rPr>
      <w:t>3</w:t>
    </w:r>
    <w:r w:rsidR="008319E4">
      <w:fldChar w:fldCharType="end"/>
    </w:r>
    <w:r w:rsidR="008319E4">
      <w:t xml:space="preserve"> of </w:t>
    </w:r>
    <w:fldSimple w:instr=" NUMPAGES  \* MERGEFORMAT ">
      <w:r w:rsidR="000A7733">
        <w:rPr>
          <w:noProof/>
        </w:rPr>
        <w:t>3</w:t>
      </w:r>
    </w:fldSimple>
    <w:r w:rsidR="008319E4">
      <w:t xml:space="preserve"> pages</w:t>
    </w:r>
  </w:p>
  <w:p w:rsidR="008319E4" w:rsidRDefault="005C45A9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>
              <wp:simplePos x="0" y="0"/>
              <wp:positionH relativeFrom="page">
                <wp:posOffset>801370</wp:posOffset>
              </wp:positionH>
              <wp:positionV relativeFrom="paragraph">
                <wp:posOffset>26670</wp:posOffset>
              </wp:positionV>
              <wp:extent cx="1143000" cy="182880"/>
              <wp:effectExtent l="10795" t="13970" r="8255" b="1270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19E4" w:rsidRDefault="008319E4" w:rsidP="008319E4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A</w:t>
                          </w:r>
                          <w:r>
                            <w:tab/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>02/16/</w:t>
                          </w:r>
                          <w:r w:rsidR="003C5AE9">
                            <w:rPr>
                              <w:lang w:val="en-US"/>
                            </w:rPr>
                            <w:t>20</w:t>
                          </w:r>
                          <w:r>
                            <w:rPr>
                              <w:lang w:val="en-US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3" type="#_x0000_t202" style="position:absolute;margin-left:63.1pt;margin-top:2.1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" o:allowoverlap="f" strokeweight="1.25pt">
              <v:textbox inset="0,0,0,0">
                <w:txbxContent>
                  <w:p w:rsidR="008319E4" w:rsidRDefault="008319E4" w:rsidP="008319E4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A</w:t>
                    </w:r>
                    <w:r>
                      <w:tab/>
                      <w:t xml:space="preserve">  </w:t>
                    </w:r>
                    <w:r>
                      <w:rPr>
                        <w:lang w:val="en-US"/>
                      </w:rPr>
                      <w:t>02/16/</w:t>
                    </w:r>
                    <w:r w:rsidR="003C5AE9">
                      <w:rPr>
                        <w:lang w:val="en-US"/>
                      </w:rPr>
                      <w:t>20</w:t>
                    </w:r>
                    <w:r>
                      <w:rPr>
                        <w:lang w:val="en-US"/>
                      </w:rPr>
                      <w:t>16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8319E4">
      <w:tab/>
    </w:r>
    <w:r w:rsidR="008319E4"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FE8" w:rsidRDefault="00F36FE8">
      <w:r>
        <w:separator/>
      </w:r>
    </w:p>
  </w:footnote>
  <w:footnote w:type="continuationSeparator" w:id="0">
    <w:p w:rsidR="00F36FE8" w:rsidRDefault="00F36F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AE9" w:rsidRDefault="003C5A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8BD" w:rsidRDefault="004738BD" w:rsidP="003C5AE9">
    <w:pPr>
      <w:pStyle w:val="HdrLine1"/>
      <w:tabs>
        <w:tab w:val="clear" w:pos="5112"/>
        <w:tab w:val="center" w:pos="5130"/>
      </w:tabs>
    </w:pPr>
    <w:r>
      <w:t>TOYOTA</w:t>
    </w:r>
    <w:r w:rsidR="003C5AE9">
      <w:tab/>
    </w:r>
    <w:r w:rsidR="00EA1163">
      <w:t>SIENNA</w:t>
    </w:r>
    <w:r>
      <w:tab/>
      <w:t>201</w:t>
    </w:r>
    <w:r w:rsidR="00F24F1F">
      <w:t>7</w:t>
    </w:r>
    <w:r>
      <w:t>-</w:t>
    </w:r>
    <w:r>
      <w:tab/>
    </w:r>
    <w:r w:rsidR="00EA1163">
      <w:t>ALL WEATHER FLOOR LINER</w:t>
    </w:r>
  </w:p>
  <w:p w:rsidR="004738BD" w:rsidRDefault="005C45A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1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B77D7" id="Line 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DHFAIAACo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prQ&#10;xxQCAAAq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4738B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AE9" w:rsidRDefault="003C5AE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F1F" w:rsidRPr="00617462" w:rsidRDefault="005C45A9" w:rsidP="00FA52ED">
    <w:pPr>
      <w:pStyle w:val="HdrLine2"/>
      <w:ind w:left="-5112"/>
      <w:jc w:val="center"/>
      <w:rPr>
        <w:b/>
        <w:w w:val="150"/>
        <w:sz w:val="44"/>
      </w:rPr>
    </w:pPr>
    <w:r>
      <w:rPr>
        <w:b/>
        <w:noProof/>
        <w:sz w:val="44"/>
      </w:rPr>
      <mc:AlternateContent>
        <mc:Choice Requires="wps">
          <w:drawing>
            <wp:anchor distT="0" distB="0" distL="114300" distR="114300" simplePos="0" relativeHeight="251660800" behindDoc="0" locked="1" layoutInCell="1" allowOverlap="1">
              <wp:simplePos x="0" y="0"/>
              <wp:positionH relativeFrom="column">
                <wp:posOffset>-3290570</wp:posOffset>
              </wp:positionH>
              <wp:positionV relativeFrom="paragraph">
                <wp:posOffset>518160</wp:posOffset>
              </wp:positionV>
              <wp:extent cx="6492240" cy="0"/>
              <wp:effectExtent l="14605" t="17145" r="17780" b="20955"/>
              <wp:wrapNone/>
              <wp:docPr id="8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A00B09" id="Line 1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9.1pt,40.8pt" to="252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kL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" strokeweight="2.25pt">
              <w10:anchorlock/>
            </v:line>
          </w:pict>
        </mc:Fallback>
      </mc:AlternateContent>
    </w:r>
    <w:r w:rsidR="00F24F1F" w:rsidRPr="00617462">
      <w:rPr>
        <w:b/>
        <w:w w:val="150"/>
        <w:sz w:val="44"/>
      </w:rPr>
      <w:t>CUSTOMER CARE CARD</w:t>
    </w:r>
  </w:p>
  <w:p w:rsidR="00F24F1F" w:rsidRPr="00617462" w:rsidRDefault="00F24F1F" w:rsidP="00FA52ED">
    <w:pPr>
      <w:pStyle w:val="HdrLine2"/>
      <w:ind w:left="-5112"/>
      <w:jc w:val="center"/>
      <w:rPr>
        <w:sz w:val="28"/>
      </w:rPr>
    </w:pPr>
    <w:r w:rsidRPr="00617462">
      <w:rPr>
        <w:sz w:val="28"/>
      </w:rPr>
      <w:t>TO BE PLACED IN GLOVE BOX FOR FUTURE REFERENCE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F1F" w:rsidRPr="00617462" w:rsidRDefault="005C45A9" w:rsidP="00F24F1F">
    <w:pPr>
      <w:pStyle w:val="HdrLine2"/>
      <w:ind w:left="-5112"/>
      <w:jc w:val="center"/>
      <w:rPr>
        <w:b/>
        <w:w w:val="150"/>
        <w:sz w:val="44"/>
      </w:rPr>
    </w:pPr>
    <w:r>
      <w:rPr>
        <w:b/>
        <w:noProof/>
        <w:sz w:val="44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-3290570</wp:posOffset>
              </wp:positionH>
              <wp:positionV relativeFrom="paragraph">
                <wp:posOffset>518160</wp:posOffset>
              </wp:positionV>
              <wp:extent cx="6492240" cy="0"/>
              <wp:effectExtent l="14605" t="22860" r="17780" b="15240"/>
              <wp:wrapNone/>
              <wp:docPr id="7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32B2E3" id="Line 1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9.1pt,40.8pt" to="252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0I1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" strokeweight="2.25pt">
              <w10:anchorlock/>
            </v:line>
          </w:pict>
        </mc:Fallback>
      </mc:AlternateContent>
    </w:r>
    <w:r w:rsidR="00F24F1F" w:rsidRPr="00617462">
      <w:rPr>
        <w:b/>
        <w:w w:val="150"/>
        <w:sz w:val="44"/>
      </w:rPr>
      <w:t>CUSTOMER CARE CARD</w:t>
    </w:r>
  </w:p>
  <w:p w:rsidR="00F24F1F" w:rsidRPr="00617462" w:rsidRDefault="00F24F1F" w:rsidP="00F24F1F">
    <w:pPr>
      <w:pStyle w:val="HdrLine2"/>
      <w:ind w:left="-5112"/>
      <w:jc w:val="center"/>
      <w:rPr>
        <w:sz w:val="28"/>
      </w:rPr>
    </w:pPr>
    <w:r w:rsidRPr="00617462">
      <w:rPr>
        <w:sz w:val="28"/>
      </w:rPr>
      <w:t>TO BE PLACED IN GLOVE BOX FOR FUTURE REFERENCE</w:t>
    </w:r>
  </w:p>
  <w:p w:rsidR="004738BD" w:rsidRPr="00F24F1F" w:rsidRDefault="004738BD" w:rsidP="00F24F1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8BD" w:rsidRDefault="004738BD" w:rsidP="003C5AE9">
    <w:pPr>
      <w:pStyle w:val="HdrLine1"/>
      <w:tabs>
        <w:tab w:val="clear" w:pos="5112"/>
        <w:tab w:val="center" w:pos="5130"/>
      </w:tabs>
    </w:pPr>
    <w:r>
      <w:t>TOYOTA</w:t>
    </w:r>
    <w:r w:rsidR="003C5AE9">
      <w:tab/>
    </w:r>
    <w:r w:rsidR="00EA1163">
      <w:t>SIENNA</w:t>
    </w:r>
    <w:r>
      <w:tab/>
      <w:t>201</w:t>
    </w:r>
    <w:r w:rsidR="00F24F1F">
      <w:t>7</w:t>
    </w:r>
    <w:r>
      <w:t>-</w:t>
    </w:r>
    <w:r>
      <w:tab/>
    </w:r>
    <w:r w:rsidR="00F24F1F">
      <w:t>ALL WEATHER FLOOR LINER</w:t>
    </w:r>
  </w:p>
  <w:p w:rsidR="004738BD" w:rsidRDefault="005C45A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503920"/>
              <wp:effectExtent l="19050" t="15240" r="18415" b="1524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50392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0805B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14605" t="17145" r="17780" b="20955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D2AD43" id="Line 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oW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" strokeweight="2.25pt">
              <w10:anchorlock/>
            </v:line>
          </w:pict>
        </mc:Fallback>
      </mc:AlternateContent>
    </w:r>
    <w:r w:rsidR="004738BD">
      <w:t xml:space="preserve">Checklist - these points </w:t>
    </w:r>
    <w:r w:rsidR="004738BD">
      <w:rPr>
        <w:b/>
        <w:bCs w:val="0"/>
      </w:rPr>
      <w:t>MUST</w:t>
    </w:r>
    <w:r w:rsidR="004738BD">
      <w:t xml:space="preserve"> be checked to ensure a quality installation.</w:t>
    </w:r>
  </w:p>
  <w:p w:rsidR="004738BD" w:rsidRDefault="005C45A9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5240" t="16510" r="11430" b="12065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BBBBDE"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qk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eGba&#10;pB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11430" t="16510" r="15240" b="12065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A1C3BD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5EwIAACk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" strokeweight="1.5pt"/>
          </w:pict>
        </mc:Fallback>
      </mc:AlternateContent>
    </w:r>
    <w:r w:rsidR="004738BD">
      <w:tab/>
      <w:t>Check:</w:t>
    </w:r>
    <w:r w:rsidR="004738B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2E1C117F"/>
    <w:multiLevelType w:val="hybridMultilevel"/>
    <w:tmpl w:val="D76270F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1512BF1"/>
    <w:multiLevelType w:val="multilevel"/>
    <w:tmpl w:val="E51861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40"/>
        <w:szCs w:val="40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 w15:restartNumberingAfterBreak="0">
    <w:nsid w:val="3B3E79EB"/>
    <w:multiLevelType w:val="hybridMultilevel"/>
    <w:tmpl w:val="EAA45E0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7" w15:restartNumberingAfterBreak="0">
    <w:nsid w:val="61B519AD"/>
    <w:multiLevelType w:val="hybridMultilevel"/>
    <w:tmpl w:val="80FA8F3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00501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6"/>
  </w:num>
  <w:num w:numId="8">
    <w:abstractNumId w:val="5"/>
  </w:num>
  <w:num w:numId="9">
    <w:abstractNumId w:val="4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35"/>
    <w:rsid w:val="00003C88"/>
    <w:rsid w:val="00024D1B"/>
    <w:rsid w:val="000450E7"/>
    <w:rsid w:val="00046594"/>
    <w:rsid w:val="0008343A"/>
    <w:rsid w:val="00091EA7"/>
    <w:rsid w:val="000A7733"/>
    <w:rsid w:val="000B0AC5"/>
    <w:rsid w:val="000C08E6"/>
    <w:rsid w:val="000C0905"/>
    <w:rsid w:val="000D3418"/>
    <w:rsid w:val="000D7F3B"/>
    <w:rsid w:val="00101859"/>
    <w:rsid w:val="001107DE"/>
    <w:rsid w:val="00111E3A"/>
    <w:rsid w:val="001123DB"/>
    <w:rsid w:val="001141A9"/>
    <w:rsid w:val="00121F93"/>
    <w:rsid w:val="001422F9"/>
    <w:rsid w:val="001B5974"/>
    <w:rsid w:val="001C0BAA"/>
    <w:rsid w:val="001E408E"/>
    <w:rsid w:val="001F13EC"/>
    <w:rsid w:val="002116E6"/>
    <w:rsid w:val="00212EAD"/>
    <w:rsid w:val="0021761B"/>
    <w:rsid w:val="0023716A"/>
    <w:rsid w:val="00240201"/>
    <w:rsid w:val="0026349E"/>
    <w:rsid w:val="00267716"/>
    <w:rsid w:val="002779BF"/>
    <w:rsid w:val="00295845"/>
    <w:rsid w:val="0029714D"/>
    <w:rsid w:val="002B202E"/>
    <w:rsid w:val="002B5019"/>
    <w:rsid w:val="002C318B"/>
    <w:rsid w:val="002E1482"/>
    <w:rsid w:val="002F3F6A"/>
    <w:rsid w:val="00310F09"/>
    <w:rsid w:val="00312868"/>
    <w:rsid w:val="00315368"/>
    <w:rsid w:val="003361F9"/>
    <w:rsid w:val="00350263"/>
    <w:rsid w:val="0035563F"/>
    <w:rsid w:val="0035570E"/>
    <w:rsid w:val="003652C8"/>
    <w:rsid w:val="003656E8"/>
    <w:rsid w:val="00367669"/>
    <w:rsid w:val="00373F26"/>
    <w:rsid w:val="00396A14"/>
    <w:rsid w:val="003B2556"/>
    <w:rsid w:val="003B52D0"/>
    <w:rsid w:val="003B786C"/>
    <w:rsid w:val="003C2DA0"/>
    <w:rsid w:val="003C5AE9"/>
    <w:rsid w:val="003E4010"/>
    <w:rsid w:val="003F29A4"/>
    <w:rsid w:val="00401298"/>
    <w:rsid w:val="00401DCE"/>
    <w:rsid w:val="00404004"/>
    <w:rsid w:val="004138E4"/>
    <w:rsid w:val="00417B3C"/>
    <w:rsid w:val="00460C97"/>
    <w:rsid w:val="004711D5"/>
    <w:rsid w:val="004738BD"/>
    <w:rsid w:val="004861B8"/>
    <w:rsid w:val="004937FD"/>
    <w:rsid w:val="004A25AF"/>
    <w:rsid w:val="004A3F72"/>
    <w:rsid w:val="004D796D"/>
    <w:rsid w:val="004F4A96"/>
    <w:rsid w:val="004F6898"/>
    <w:rsid w:val="004F7ACD"/>
    <w:rsid w:val="004F7D1F"/>
    <w:rsid w:val="00507F6A"/>
    <w:rsid w:val="00523FFA"/>
    <w:rsid w:val="00527314"/>
    <w:rsid w:val="00532B13"/>
    <w:rsid w:val="005373EF"/>
    <w:rsid w:val="00542D7F"/>
    <w:rsid w:val="00562FB3"/>
    <w:rsid w:val="00570546"/>
    <w:rsid w:val="00580C1E"/>
    <w:rsid w:val="00585078"/>
    <w:rsid w:val="0059658F"/>
    <w:rsid w:val="005C45A9"/>
    <w:rsid w:val="005D7A30"/>
    <w:rsid w:val="005F616F"/>
    <w:rsid w:val="00632907"/>
    <w:rsid w:val="00650A7E"/>
    <w:rsid w:val="00687EF7"/>
    <w:rsid w:val="006921E1"/>
    <w:rsid w:val="006A6C8C"/>
    <w:rsid w:val="006B27B4"/>
    <w:rsid w:val="006C0832"/>
    <w:rsid w:val="006C226E"/>
    <w:rsid w:val="006C2918"/>
    <w:rsid w:val="006C7CCF"/>
    <w:rsid w:val="006D2D3B"/>
    <w:rsid w:val="006F546D"/>
    <w:rsid w:val="00700AAE"/>
    <w:rsid w:val="00705D7E"/>
    <w:rsid w:val="007204F4"/>
    <w:rsid w:val="00735D4C"/>
    <w:rsid w:val="0074323E"/>
    <w:rsid w:val="00766306"/>
    <w:rsid w:val="007A3409"/>
    <w:rsid w:val="007A590F"/>
    <w:rsid w:val="007A775B"/>
    <w:rsid w:val="007B45A4"/>
    <w:rsid w:val="007C080D"/>
    <w:rsid w:val="007C6F08"/>
    <w:rsid w:val="00816826"/>
    <w:rsid w:val="008319E4"/>
    <w:rsid w:val="00836EC7"/>
    <w:rsid w:val="00841DCB"/>
    <w:rsid w:val="00843C7C"/>
    <w:rsid w:val="008468B2"/>
    <w:rsid w:val="00855A5D"/>
    <w:rsid w:val="00856330"/>
    <w:rsid w:val="0087323F"/>
    <w:rsid w:val="00883A67"/>
    <w:rsid w:val="00884B91"/>
    <w:rsid w:val="008B0BE0"/>
    <w:rsid w:val="008B1D3E"/>
    <w:rsid w:val="008C011C"/>
    <w:rsid w:val="008D7D04"/>
    <w:rsid w:val="009045F9"/>
    <w:rsid w:val="00922B75"/>
    <w:rsid w:val="00932DE8"/>
    <w:rsid w:val="00937F82"/>
    <w:rsid w:val="00941D83"/>
    <w:rsid w:val="00947EF8"/>
    <w:rsid w:val="00950E23"/>
    <w:rsid w:val="00954FED"/>
    <w:rsid w:val="00955443"/>
    <w:rsid w:val="00960610"/>
    <w:rsid w:val="00960AF6"/>
    <w:rsid w:val="00964360"/>
    <w:rsid w:val="00971845"/>
    <w:rsid w:val="0097445A"/>
    <w:rsid w:val="00976041"/>
    <w:rsid w:val="0099097E"/>
    <w:rsid w:val="009A0BDD"/>
    <w:rsid w:val="009A171D"/>
    <w:rsid w:val="009B2E62"/>
    <w:rsid w:val="009D70F3"/>
    <w:rsid w:val="009F631C"/>
    <w:rsid w:val="00A1726D"/>
    <w:rsid w:val="00A348AE"/>
    <w:rsid w:val="00A4379D"/>
    <w:rsid w:val="00A46386"/>
    <w:rsid w:val="00A61B03"/>
    <w:rsid w:val="00A85EF8"/>
    <w:rsid w:val="00AB1FF1"/>
    <w:rsid w:val="00AC36DD"/>
    <w:rsid w:val="00AC677E"/>
    <w:rsid w:val="00AC74BF"/>
    <w:rsid w:val="00AE1237"/>
    <w:rsid w:val="00AE1768"/>
    <w:rsid w:val="00AE7FEA"/>
    <w:rsid w:val="00AF3145"/>
    <w:rsid w:val="00B02A0C"/>
    <w:rsid w:val="00B033EE"/>
    <w:rsid w:val="00B26A4D"/>
    <w:rsid w:val="00B32890"/>
    <w:rsid w:val="00B36F85"/>
    <w:rsid w:val="00B375DE"/>
    <w:rsid w:val="00B55070"/>
    <w:rsid w:val="00B6427C"/>
    <w:rsid w:val="00B67BD7"/>
    <w:rsid w:val="00B720CF"/>
    <w:rsid w:val="00B72A8F"/>
    <w:rsid w:val="00B85335"/>
    <w:rsid w:val="00B8766D"/>
    <w:rsid w:val="00B94ABB"/>
    <w:rsid w:val="00BC0045"/>
    <w:rsid w:val="00BC491E"/>
    <w:rsid w:val="00BC70B2"/>
    <w:rsid w:val="00BE4595"/>
    <w:rsid w:val="00BF2FA7"/>
    <w:rsid w:val="00C01B58"/>
    <w:rsid w:val="00C01F25"/>
    <w:rsid w:val="00C35800"/>
    <w:rsid w:val="00C464C9"/>
    <w:rsid w:val="00C51CBA"/>
    <w:rsid w:val="00C833C2"/>
    <w:rsid w:val="00C90FEC"/>
    <w:rsid w:val="00CB7979"/>
    <w:rsid w:val="00CC1A2E"/>
    <w:rsid w:val="00CD1D6F"/>
    <w:rsid w:val="00CD6B73"/>
    <w:rsid w:val="00CE0065"/>
    <w:rsid w:val="00CE7862"/>
    <w:rsid w:val="00CF73F7"/>
    <w:rsid w:val="00D13359"/>
    <w:rsid w:val="00D17E42"/>
    <w:rsid w:val="00D20AC7"/>
    <w:rsid w:val="00D334B6"/>
    <w:rsid w:val="00D35095"/>
    <w:rsid w:val="00D5375A"/>
    <w:rsid w:val="00D61539"/>
    <w:rsid w:val="00D648C7"/>
    <w:rsid w:val="00D850BC"/>
    <w:rsid w:val="00D93B2C"/>
    <w:rsid w:val="00DA19A4"/>
    <w:rsid w:val="00DA33D8"/>
    <w:rsid w:val="00DC4A14"/>
    <w:rsid w:val="00DD31F1"/>
    <w:rsid w:val="00DD7C3E"/>
    <w:rsid w:val="00DE56BA"/>
    <w:rsid w:val="00E05C7C"/>
    <w:rsid w:val="00E10EFF"/>
    <w:rsid w:val="00E13D9C"/>
    <w:rsid w:val="00E27555"/>
    <w:rsid w:val="00E36DFC"/>
    <w:rsid w:val="00E4092A"/>
    <w:rsid w:val="00E66A83"/>
    <w:rsid w:val="00E957C1"/>
    <w:rsid w:val="00EA0427"/>
    <w:rsid w:val="00EA1163"/>
    <w:rsid w:val="00EA5860"/>
    <w:rsid w:val="00EB1076"/>
    <w:rsid w:val="00EB1983"/>
    <w:rsid w:val="00EB4C45"/>
    <w:rsid w:val="00EB5F1A"/>
    <w:rsid w:val="00EB7D46"/>
    <w:rsid w:val="00F020DD"/>
    <w:rsid w:val="00F07BE4"/>
    <w:rsid w:val="00F24F1F"/>
    <w:rsid w:val="00F36FE8"/>
    <w:rsid w:val="00F43504"/>
    <w:rsid w:val="00F506CF"/>
    <w:rsid w:val="00F50E2D"/>
    <w:rsid w:val="00F56CE8"/>
    <w:rsid w:val="00F62735"/>
    <w:rsid w:val="00F657E9"/>
    <w:rsid w:val="00F67EA8"/>
    <w:rsid w:val="00F746E0"/>
    <w:rsid w:val="00F8001F"/>
    <w:rsid w:val="00F85020"/>
    <w:rsid w:val="00FA52ED"/>
    <w:rsid w:val="00FC012C"/>
    <w:rsid w:val="00FC3198"/>
    <w:rsid w:val="00FC5EC4"/>
    <w:rsid w:val="00FE096E"/>
    <w:rsid w:val="00FE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91A6C6-2A13-4BF1-98F5-E90420E5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semiHidden/>
    <w:rsid w:val="009A171D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table" w:styleId="TableGrid">
    <w:name w:val="Table Grid"/>
    <w:basedOn w:val="TableNormal"/>
    <w:rsid w:val="002176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link w:val="Heading2"/>
    <w:rsid w:val="006F546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wmf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3.wmf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footer" Target="footer4.xml"/><Relationship Id="rId30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struction%20Sheets%20Contd\TOYOTA\Latest%20Template%202-20-04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6F1AE-93C7-4718-A80A-1FE82F18E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11</TotalTime>
  <Pages>3</Pages>
  <Words>283</Words>
  <Characters>1510</Characters>
  <Application>Microsoft Office Word</Application>
  <DocSecurity>0</DocSecurity>
  <Lines>182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subject/>
  <dc:creator>pmaloney</dc:creator>
  <cp:keywords> </cp:keywords>
  <cp:lastModifiedBy>Toyota Motor Sales, USA, Inc.</cp:lastModifiedBy>
  <cp:revision>3</cp:revision>
  <cp:lastPrinted>2016-02-16T20:14:00Z</cp:lastPrinted>
  <dcterms:created xsi:type="dcterms:W3CDTF">2016-02-24T15:10:00Z</dcterms:created>
  <dcterms:modified xsi:type="dcterms:W3CDTF">2016-02-24T15:23:00Z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012826e8-faa0-4952-bbe0-ee83ed00c67d</vt:lpwstr>
  </property>
  <property fmtid="{D5CDD505-2E9C-101B-9397-08002B2CF9AE}" pid="3" name="xClassification">
    <vt:lpwstr> </vt:lpwstr>
  </property>
</Properties>
</file>